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3" w:type="dxa"/>
        <w:tblInd w:w="-2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"/>
        <w:gridCol w:w="65"/>
        <w:gridCol w:w="1910"/>
        <w:gridCol w:w="1694"/>
        <w:gridCol w:w="2376"/>
        <w:gridCol w:w="2209"/>
        <w:gridCol w:w="1728"/>
        <w:gridCol w:w="1030"/>
        <w:gridCol w:w="1179"/>
        <w:gridCol w:w="2392"/>
      </w:tblGrid>
      <w:tr w:rsidR="00B52D62" w:rsidTr="00B87DAE">
        <w:trPr>
          <w:trHeight w:val="315"/>
        </w:trPr>
        <w:tc>
          <w:tcPr>
            <w:tcW w:w="6095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медицинских работниках, об уровне их образования и об их квалификации</w:t>
            </w: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 01.10.2025</w:t>
            </w: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9" w:type="dxa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8"/>
                <w:szCs w:val="28"/>
                <w:lang w:eastAsia="ru-RU"/>
              </w:rPr>
            </w:pPr>
            <w:hyperlink r:id="rId4">
              <w:r>
                <w:rPr>
                  <w:rStyle w:val="Hyperlink"/>
                  <w:rFonts w:ascii="yandex-sans" w:hAnsi="yandex-sans"/>
                  <w:sz w:val="28"/>
                  <w:szCs w:val="28"/>
                  <w:lang w:eastAsia="ru-RU"/>
                </w:rPr>
                <w:t>* С графиком работы специалистов Вы можете ознакомиться, нажав на ячейку.</w:t>
              </w:r>
            </w:hyperlink>
          </w:p>
        </w:tc>
      </w:tr>
      <w:tr w:rsidR="00B52D62" w:rsidTr="00ED41A6">
        <w:trPr>
          <w:trHeight w:val="315"/>
        </w:trPr>
        <w:tc>
          <w:tcPr>
            <w:tcW w:w="202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313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КГБУЗ "Сосновоборская ГБ"</w:t>
            </w:r>
          </w:p>
        </w:tc>
        <w:tc>
          <w:tcPr>
            <w:tcW w:w="103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6" w:space="0" w:color="EFEFEF"/>
              <w:left w:val="single" w:sz="6" w:space="0" w:color="EFEFEF"/>
              <w:bottom w:val="single" w:sz="4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EFEFEF"/>
              <w:left w:val="single" w:sz="6" w:space="0" w:color="EFEFEF"/>
              <w:bottom w:val="single" w:sz="4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Ф.И.О.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Квалификационная категория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Повышение квалификации, сертификат (аккредитация)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Стаж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№ каб.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Часы приема</w:t>
            </w: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РУКОВОДСТВО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Чащина Марина Юрьевна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Главный врач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«Организация здравоохранения и общественное здоровье» диплом КрасГМУ до 25.03.2030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КрасГМИ, </w:t>
            </w:r>
            <w:smartTag w:uri="urn:schemas-microsoft-com:office:smarttags" w:element="metricconverter">
              <w:smartTagPr>
                <w:attr w:name="ProductID" w:val="1991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1991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, ФВ        № 029362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2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22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Чайкина Елена Александровна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Заместитель главного врача клинико-экспертной работе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«Организация здравоохранения и общественное здоровье» диплом КрасГМУ до 28.01.2030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КрасГМА, </w:t>
            </w:r>
            <w:smartTag w:uri="urn:schemas-microsoft-com:office:smarttags" w:element="metricconverter">
              <w:smartTagPr>
                <w:attr w:name="ProductID" w:val="199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, ЭВ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№ 667129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2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22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Шишкина Ольга Сергеевна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Заместитель главного врача по медицинской части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«Организация здравоохранения и общественное здоровье» диплом КрасГМУ до 12.03.2029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«Медико-профилактическое дело», диплом Иркутское ГМУ,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2002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, ДВС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№ 1475245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>КАБИНЕТ ВРАЧА – КЛИНИЧЕСКОГО ФАРМАКОЛОГА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Томилова Елена Павловна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Врач-клинический фармаколог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«Актуальные вопросы клинической фармакологии» удостоверение КрасГМУ  до 26.03.2029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«Педиатрия», диплом КрасГМА ФА,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1997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АВС № 0638224 рег № 006224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17 л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17 л</w:t>
              </w:r>
            </w:smartTag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ПОЛИКЛИНИКА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Батагов Андрей Алексеевич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Врач-отоларинголог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"Оториноларингология" удостоверение КрасГМУ до 06.03.2028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"Педиатрия", диплом КрасГМИ, </w:t>
            </w:r>
            <w:smartTag w:uri="urn:schemas-microsoft-com:office:smarttags" w:element="metricconverter">
              <w:smartTagPr>
                <w:attr w:name="ProductID" w:val="1987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1987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МВ № 566178 рег № 004329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л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30 л</w:t>
              </w:r>
            </w:smartTag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Березина Ольга Великановна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Врач-дерматовенеролог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"Дерматология, венерология" удостоверение КрасГМУ №  до 22.11.2027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"Лечебное дело", диплом Семипалатинского ГМИ, </w:t>
            </w:r>
            <w:smartTag w:uri="urn:schemas-microsoft-com:office:smarttags" w:element="metricconverter">
              <w:smartTagPr>
                <w:attr w:name="ProductID" w:val="1999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1999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ЖБ № 0080534 рег № 000023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4 г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24 г</w:t>
              </w:r>
            </w:smartTag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Дорощенко Андрей Николаевич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Врач-психиатр-нарколог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"Психиатрия-наркология" удостоверение КрасГМУ до 28.02.2027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"Лечебное дело", диплом КрасГМИ, </w:t>
            </w:r>
            <w:smartTag w:uri="urn:schemas-microsoft-com:office:smarttags" w:element="metricconverter">
              <w:smartTagPr>
                <w:attr w:name="ProductID" w:val="1996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1996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ЭВ № 667431 рег № 17849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2 г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22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Винтер Егор Викторович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Врач-онколог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Переподготовка, диплом КрасГМУ по специальности «Онкология» до 14.11.2030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КрасГМУ,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2014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102418 № 0145017 рег № 022905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4 г</w:t>
              </w:r>
            </w:smartTag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Межуй Татьяна Геннадьевна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Врач-психиатр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"Психиатрия" удостоверение КрасГМА до 28.10.2030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"Лечебное дело", диплом КрасГМИ, </w:t>
            </w:r>
            <w:smartTag w:uri="urn:schemas-microsoft-com:office:smarttags" w:element="metricconverter">
              <w:smartTagPr>
                <w:attr w:name="ProductID" w:val="1996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1996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ЭВ № 667646 рег № 018063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16 л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16 л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Григоренко Наталья Владимировна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«Амбулаторно-поликлиническая хирургия» удостоверение КрасГМУ до 28.02.2027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КрасГМА ФА,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2005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ВСВ № 0423841 рег № 020610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18 л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18 л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Рахими Шодбахт Харфиддинзода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Врач-хирург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Ординатура, диплом КрасГМУ, «Хирургия», до 30.06.2030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КрасГМА ФА,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2022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102431 № 0538323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Иванова Екатерина Аверьяновна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Врач-уролог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Ординатура, диплом КрасГМУ, «Урология», до 14.11.2030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КрасГМУ,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2018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№0110924 рег. № 24211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4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Чайкина Елена Александровна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Врач-дерматовенеролог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«Дерматовенерология» диплом КрасГМУ до 27.02.2029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КрасГМА, </w:t>
            </w:r>
            <w:smartTag w:uri="urn:schemas-microsoft-com:office:smarttags" w:element="metricconverter">
              <w:smartTagPr>
                <w:attr w:name="ProductID" w:val="199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1995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, ЭВ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№ 667129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15 л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15 л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Мещерин Дмитрий Евгеньевич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Врач-инфекционист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«Инфекционные болезни» диплом КрасГМУ до 24.12.2029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КрасГМУ,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2014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. , 102418 0145064 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9 л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9 л</w:t>
              </w:r>
            </w:smartTag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ТЕРАПЕВТИЧЕСКОЕ ОТДЕЛЕНИЕ ПОЛИКЛИНИКИ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387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Калиновская Елена Юрьевна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«Терапия» удостоверение КрасГМУ до 30.09.2027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КрасГМИ, </w:t>
            </w:r>
            <w:smartTag w:uri="urn:schemas-microsoft-com:office:smarttags" w:element="metricconverter">
              <w:smartTagPr>
                <w:attr w:name="ProductID" w:val="1980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1980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., Г-1</w:t>
            </w: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№ 011662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4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44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Цыбина Алина Алексеевна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25.07.2026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КрасГМУ,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2021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 102408 0016295 рег.№ 25570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3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Бахромзода Фирузджон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13.02.2028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Таджикский ГМУ, 2021,  ДТО № 0262820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3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Бочарикова Ирина Александровна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 1084479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Черняк Тамара Анатольевна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«Терапия» удостоверение КрасГМУ дл 29.09.2028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КрасГМИ, </w:t>
            </w:r>
            <w:smartTag w:uri="urn:schemas-microsoft-com:office:smarttags" w:element="metricconverter">
              <w:smartTagPr>
                <w:attr w:name="ProductID" w:val="1982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1982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ЭВ № 291317 рег № 012595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32 г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32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Шириндиви Диана Владимировна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25.03.2030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Амурская ГМА,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2019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 102824 4531902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Зазуля Алена Викторовна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«Терапия» удостоверение КрасГМУ до 26.07.2026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КрасГМУ,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2021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102408 0016737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3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Герасимов Кирилл Борисович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 1085056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Герасимова Ксения Вячеславовна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 1085057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Гилеева Мария Вячеславовна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 1084500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Джанакавова Диана Лачиновна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 1084514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Масликова Анастасия Александровна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1084586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Хакимбоев Ахрор Икромжонович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01.07.2028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2023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№102431 0698759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Брага Анна Андреевна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2024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 102408 0018541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Балде Алена Сергеевна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2024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№ 102431 0698886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4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Третьякова Валерия Алексеевна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16.07.2030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Красноярский ГМУ,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. № 1024311085096 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ОТДЕЛЕНИЕ МЕДИЦИНСКОЙ ПРОФИЛАКТИКИ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Попова Анастасия Сергеевна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Заведующий, врач-терапевт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КрасГМУ по специальности «Терапия» до 21.05.2029</w:t>
            </w: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КрасГМА ФА,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2007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ВСГ № 1944772 рег № 021216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16 л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16 л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Попова Анастасия Сергеевна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врач-профпатолог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Переподготовка, диплом КрасГМУ по специальности «Профпатология» до 16.06.2027</w:t>
            </w: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КрасГМА ФА,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2007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ВСГ № 1944772 рег № 021216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2 г</w:t>
              </w:r>
            </w:smartTag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ДЕТСКАЯ ПОЛИКЛИНИКА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Платонова Наталья Юрьевна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детской поликлиники,, врач-педиатр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до 30.08.2027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«Педиатрия», диплом Красноярский ГМА,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2000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БВС №0727657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24 г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Зуева Ольга Петровна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Врач-дерматовенеролог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«Дерматология и венерология» удостоверение КрасГМУ до 24.09.2029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«Педиатрия», диплом КрасГМИ, </w:t>
            </w:r>
            <w:smartTag w:uri="urn:schemas-microsoft-com:office:smarttags" w:element="metricconverter">
              <w:smartTagPr>
                <w:attr w:name="ProductID" w:val="1980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1980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Г-1 №757901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39 л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39 л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2-29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Логунова Виктория Викторовна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Врач-офтальмолог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Удостоверение КрасГМУ по специальности «Офтальмология детская» до  07.10.2025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«Педиатрия», диплом КрасГМУ,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color w:val="000000"/>
                  <w:sz w:val="23"/>
                  <w:szCs w:val="23"/>
                  <w:lang w:eastAsia="ru-RU"/>
                </w:rPr>
                <w:t>2014 г</w:t>
              </w:r>
            </w:smartTag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 102418 №0144888 рег № 008093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9 л"/>
              </w:smartTagPr>
              <w:r>
                <w:rPr>
                  <w:rFonts w:ascii="yandex-sans" w:hAnsi="yandex-sans"/>
                  <w:color w:val="000000"/>
                  <w:sz w:val="23"/>
                  <w:szCs w:val="23"/>
                  <w:lang w:eastAsia="ru-RU"/>
                </w:rPr>
                <w:t>9 л</w:t>
              </w:r>
            </w:smartTag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2-28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Дубенчак Андрей Ростиславович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Врач-детский 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«Хирургия» ло 26.12.2028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1997 г. АВС №0638188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3-24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Гринкевич Алексей Евгеньевич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Врач-невролог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"неврология" до 30.05.2029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«Неврология» КрасГМУ до 29.07.2030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2004 г. ВСБ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0544594 рег № 006991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14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2-25(1)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Убиенных Татьяна Вадимовна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Врач-невролог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«Неврология» КрасГМУ до 14.06.2028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1996 г. ЭВ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749208 рег № 006045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27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2-25(1)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Убиенных Татьяна Вадимовна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Врач-психиатр детский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до 17.05.2029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«Психиатрия» КрасГМУ до 02.08.2028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1996 г. ЭВ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749208 рег № 006045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2-25(1)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ПЕДИАТРИЧЕСКОЕ ОТДЕЛЕНИЕ ДЕТСКОЙ ПОЛИКЛИНИКИ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Платонова Наталья Юрьевна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педиатрическим отделением, врач-педиатр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до 30.08.2027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ГМА, 2000 г. БВС №0727657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3-26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Жигула Елена Николаевна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243100873843 до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29.10.2029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КрасГМИ, 1986 г. МВ № 565611 рег № 004105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3-14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Никитина Динара Владимировна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«Педиатрия» до 15.07.2024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КрасГМИ, 2019 г. № 102204 0004789 рег № 177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Терских Эльвира Резвановна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«Педиатрия» до 25.07.2025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52D62" w:rsidRDefault="00B52D62"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2020 г. № 102404 0002909 рег № 8946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52D62" w:rsidRDefault="00B52D62">
            <w:r>
              <w:t>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52D62" w:rsidRDefault="00B52D62">
            <w:r>
              <w:t>3-18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D62" w:rsidRDefault="00B52D62"/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Сбитнева Ольга Михайловна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 с вопросами неонатологии» удостоверение КрасГМУ до  21.06.2027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2005 г. ВСВ №1306024 рег № 7086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19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3-15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Воронцова Анна Олеговна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«Педиатрия» до 14.07.2027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ГМУ, 2022 г.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102431 0538245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 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3-16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Бурых Наталья Викторовна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дл 03.02.2028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ГМУ, 2018 г. №102418 0858597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3-25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Хизовец Наталья Андреевна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до 30.01.2029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ГМУ, 2018 г. №8587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3-17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Жолковская Анна Сергеевна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ГМУ, 2019 г. №102427 0001039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Молофеева Алёна Витальевна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специальности «Педиатрия», диплом Красноярский ГМУ, 2022 г. №102431 0538307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Козлов Денис Евгеньевич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«Педиатрия» до 10.07.2030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ГМУ, 2025 г.   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102408 0019149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Платонова Наталья Юрьевна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до 30.08.2027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ГМА, 2000 г. БВС №0727657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3-26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highlight w:val="green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Степанова Наталья Викторовна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 с вопросами патологии желудочно-кишечного тракта» удостоверение КрасГМУ до 27.11.2025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Кыргызского ГМИ, 1996 г. АВ</w:t>
            </w: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№11960 рег № 185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3-12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459"/>
        </w:trPr>
        <w:tc>
          <w:tcPr>
            <w:tcW w:w="1003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>ОТДЕЛЕНИЕ ОРГАНИЗАЦИИ МЕДИЦИНСКОЙ ПОМОЩИ ДЕТЯМ В ОБРАЗОВАТЕЛЬНЫХ ОРГАНИЗАЦИЯХ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Сбитнева Ольга Михайловна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отделением, врач-педиатр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 с вопросами неонатологии» удостоверение КрасГМУ до 14.03.2027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2005 г. ВСВ №1306024 рег № 7086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19 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Коршик Ольга Сергеевна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«Педиатрия» удостоверение КрасГМУ до 23.04.2029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2009 г. ВСГ № 2801947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15 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Рузляева Лидия Павловна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«Педиатрия» удостоверение КрасГМУ до 23.04.2029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Омский МИ, 1972 г. Э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№ 680415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52 г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СТОМАТОЛОГИЧЕСКАЯ ПОЛИКЛИНИКА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Алексейкин Александр Николаевич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стоматологической поликлиникой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 ортопедическая» удостоверение КрасГМУ №180000252448 до 29.07.2030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КрасГМИ, 1984 г. ИВ № 827873 рег № 000161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40 л.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Колоколов Евгений Николаевич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«Стоматология» удостоверение КрасГМУ до 02.12.2025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Читинской ГМА, 2009 г. ВСГ №2763241 рег № 000031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15 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Беляев Алексей Павлович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«Стоматология» удостоверение КрасГМУ до 15.06.2027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Красноярский ГМУ, 2016 г.     № 102404 0002123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 л.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Левина Елена Николаевна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«Стоматология» удостоверение КрасГМУ до 30.11.2025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Красноярский ГМИ, 1993 г. ШВ  № 039611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31 г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Гроздев Илья Александрович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Врач-стоматолог-хирург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«Стоматология хирургическая» КрасГМУ до 23.11.2025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Красноярский ГМУ, 2018 г.     № 102431 0111578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Саломатова Ирина Анатольевна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«Стоматология» удостоверение КрасГМУ до 25.02.2030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КрасГМА , 2003 г. ДВС № 1652439 рег №002318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21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Шуберт Ирина Валентиновна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 терапевтическая» удостоверение КрасГМУ до 21.12.2025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КрасГМА , 2006 г. ВСГ № 0139687 рег №002591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Ахмедов Анар Ильгар оглы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Врач-стоматолог-хирург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«Стоматология хирургическая», КрасГМУ до 16.07.2029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КрасГМА, 2021 г 102404 № 003450 рег №3900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 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Рафиенко Анастасия Николаевна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 терапевтическая» удостоверение КрасГМУ до 28.02.2027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КрасГМА , 2016 г. 102404 № 0002121 рег №003480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Гроздева Олеся Игоревна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Врач-стоматолог-терапевт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«Стоматология терапевтическая» КрасГМУ до 15.10.2025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Красноярский ГМУ, 2018 г.     № 102431 0111577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Лысков Алексей Романович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«Стоматология общей практики» до 11.07.2030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Красноярский ГМУ, 2025 г.   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102431 1084410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2025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Александров Антон Павлович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«Стоматология общей практики» до 11.07.2030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Красноярский ГМУ, 2025 г.    №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102431 1084377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20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ОТДЕЛЕНИЕ ОРТОПЕДИЧЕСКОЙ СТОМАТОЛОГИИ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115" w:type="dxa"/>
            <w:gridSpan w:val="2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Санарова Алена Михайловна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Врач-стоматолог-ортопед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EFEFE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 ортопедическая» удостоверение КрасГМУ до 25.02.2030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КрасГМА , 2007 г. ВСГ № 1944631 рег №2702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Алексейкин Александр Николаевич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Врач-стоматолог-ортопед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«Стоматология ортопедическая» удостоверение КрасГМУ №180000252448 до 29.07.2030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«Стоматология», диплом КрасГМИ, 1984 г. ИВ № 827873 рег № 000161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40 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ЖЕНСКАЯ КОНСУЛЬТАЦИЯ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Зык Елена Юрьевна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Заведующий, врач-акушер-гинеколог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«Акушерство и гинекология» удостоверение КрасГМУ  до 22.04.2030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КрасГМА ФА, 2004 г. ВСБ № 0544719 рег № 020216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1-19 к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14.00-15.00</w:t>
            </w: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Зубцова Юлия Олеговна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 «Акушерство и гинекология» диплом КрасГМУ, до 30.05.2028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2016 г. № 102404 0000354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08.00-15.48</w:t>
            </w: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Бендер Светлана Юрьевна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«Акушерство и гинекология» диплом КрасГМУ, до 30.03.2029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Красноярский ГМУ, 2017 г.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102418 0858224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Бустонова Дилором Мардонкуловна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 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«Акушерство и гинекология» удостоверение КрасГМУ до 10.10.2025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Таджикского ГМИ, 1997 г. ТСИ № 26554 рег № 000376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27 л.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1-1 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08.00-15.48;           12.00-19.48</w:t>
            </w: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Зуева Ольга Владимировна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 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КрасГМУ по специальности «Акушерство и гинекология» до 05.08.2027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2015 г. 102404 № 1715 рег № 23307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1-1а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08.00-15.48;           12.00-19.48</w:t>
            </w: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Черепнина Дарья Александровна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 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КрасГМУ по специальности «Акушерство и гинекология» до 22.04.2030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2014 г. 102418 № 0145267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1-18 к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8.00-15.48</w:t>
            </w: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Сержантова Татьяна Михайловна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Врач-акушер-гинеколог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КрасГМУ по специальности «Акушерство и гинекология» до 30.12.2025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КрасГМИ, 1983 г. ЗВ № 717687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42 г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27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Панина Валентина Владимировна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Психолог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«Организация и содержание психолого-педагогического сопровождения дошкольников»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«Педагог-психолог», диплом КрасГПУ, 2007 г. ВСГ № 504385 рег № 367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10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27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Полякова Альбина Витальевна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«Терапия» удостоверение КрасГМУ до 23.03.2027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«Врач», диплом Красноярская ГМА, 1997 г.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АВС №0638508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ПРИЕМНОЕ ОТДЕЛЕНИЕ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green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Айвазова Надежда Константиновна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Заведующий, врач приемного отделения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«Терапия» до 10.03.2028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Удостоверение КрасГМУ по специальности «Терапия» до 28.01.2030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 КрасГМИ, 1980 г., диплом Г-1 №756770 рег. №11667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44 г.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3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Морозова Сандра Гунтисовна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приемного отделения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«Педиатрия» до 03.11.2028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 с вопросами ЖКТ» удостоверение КрасГМУ до 11.0.2026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КрасГМИ, 1996 г. ЭВ №749189 рег №006024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27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3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Козырева Регина Владимировна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приемного отделения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20.11.2025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КрасГМИ, 2020 г., 102404 № 0003212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Деманова Ольга Николаевна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приемного отделения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«Терапия» до 10.02.2027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«Общая врачебная практика» удостоверение КрасГМУ до 25.04.2028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КрасГМИ, 1984 г. ИВ № 827588 рег № 013453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Китаев Вячеслав Геннадьевич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приемного отделения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«Терапия» до 29.10.2029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КрасГМА, 2004 г. ВСБ № 0544830, рег.№20289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Жолковский Александр Евгеньевич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приемного отделения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«Терапия» удостоверение КрасГМУ до 25.07.2028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2018 г., 102431 № 0110859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Бархромзода Фирузджон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приемного отделения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13.02.2028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Таджикский ГМУ, 2021,  ДТО № 0262820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 г.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ХИРУРГИЧЕСКОЕ ОТДЕЛЕНИЕ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Кравцов Евгений Александрович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Заведующий, врач-хирург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 специальности «Хирургия» до 04.04.2029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«Хирургия» удостоверение КрасГМУ до 31.01.2028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КрасГМИ, 1994 г. ЭВ №132589 рег №005729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29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Майоршин Игорь Викторович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D62" w:rsidRDefault="00B52D62">
            <w:pP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«Хирургия» удостоверение КрасГМУ  до 23.07.2029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КрасГМИ, 1991 г. УВ  №605865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30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Асадов Ниджат Анвер оглы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D62" w:rsidRDefault="00B52D62">
            <w:pP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Врач-хирург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«Хирургия» удостоверение КрасГМУ  до 22.07.2027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2020 г.,  102404 №0003096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Рахими Шодбахт Харфиддинзода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Врач-хирург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Ординатура, диплом КрасГМУ, «Хирургия», до 30.06.2030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КрасГМА ФА, 2022 г. 102431 № 0538323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Чернояров Антон Владимирович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D62" w:rsidRDefault="00B52D62">
            <w:pP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Врач-хирург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Поыышение квалификации по специальности «Хирургия» удостоверение КрасГМУ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До 28.07.2028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2021г.,  102408 №0015677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 г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ОТДЕЛЕНИЕ АНЕСТЕЗИОЛОГИИ И РЕАНИМАЦИИ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3"/>
                <w:szCs w:val="23"/>
                <w:lang w:eastAsia="ru-RU"/>
              </w:rPr>
              <w:t>Злыгостева Анна Олеговна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3"/>
                <w:szCs w:val="23"/>
                <w:lang w:eastAsia="ru-RU"/>
              </w:rPr>
              <w:t>Врач-анестезиолог-реаниматолог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FF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«Аанестезиология- реаниматология» до 03.07.2028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2019 г. № 102427 0000703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highlight w:val="green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Голубова Татьяна Васильевна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Врач-анестезиолог-реаниматолог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FF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«Анестезиология и реаниматология» удостоверение КрасГМУ до 10.02.2028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КрасГМИ, 1984 г. ИВ № 827594 рег № 013459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30 л.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Абдусаторов Джовид Воситович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Врач-анестезиолог-реаниматолог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«Анестезиология и реаниматология» удостоверение КрасГМУ до 12.03.2029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Таджикский ГМУ, 2013 г. ДТО № 0197602 рег № 81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 л.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Рудых Артем Александрович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Врач-анестезиолог-реаниматолог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«Анестезиология и реаниматология» удостоверение КрасГМУ до 30.04.2029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2016 г. № 102404 0002330 рег № 23577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Дягилев Сергей Евгеньевич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- врач-анестезиолог-реаниматолог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«Аанестезиология- реаниматология» до 27.06.2029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2022 г., 102431 № 0538453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мес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Молчанова Марина Александровна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Врач-анестезиолог-реаниматолог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«Аанестезиология- реаниматология» до 29.07.2029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2024 г., 102431 № 029380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Игнатьев Дмитрий Евгеньевич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Врач-анестезиолог-реаниматолог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Ординатура по специальности «Аанестезиология- реаниматология» до 29.07.2030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2025 г., 102408 № 0019229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РОДИЛЬНОЕ ОТДЕЛЕНИЕ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Латынцева Юлия Николаевна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Заведующий, врач-акушер-гинеколог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«Акушерство и гинекология» удостоверение КрасГМУ до 22.04.2030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КрасГМА ФА, 1998 г. АВС №0847772 рег №018650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25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Лапишко Екатерина Сергеевна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Врач-неонатолог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«Неонатология» удостоверение КрасГМУ до 31.10.2028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КрасГМИ, 2010 г. ВСГ №5509496 рег №007661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11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Трифанова Виктория Николаевна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Врач-неонатолог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«Неонатология» удостоверение КрасГМУ до 29.12.2026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2012 г. КА№29475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10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Бустонова Дилором Мардонкуловна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 гинеколог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«Акушерство и гинекология» удостоверение КрасГМУ до 10.10.2025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Таджикского ГМИ, 1997 г. ТСИ № 26554 рег № 000376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25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Зубцова Юлия Олеговна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Врач-акушер-гинеколог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квалификацию по циклу  «Акушерство и гинекология» диплом КрасГМУ, до 30.05.2028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2016 г. № 102404 0000354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Бендер Светлана Юрьевна (декрет)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Врач-акушер-гинеколог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«Акушерство и гинекология» диплом КрасГМУ, до 23.07.2029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специальУности «Педиатрия», диплом Красноярский ГМУ, 2017 г.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102418 0858224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Зык Елена Юрьевна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Врач-акушер-гинеколог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«Акушерство и гинекология» удостоверение КрасГМУ  до 22.04.2030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КрасГМА ФА, 2004 г. ВСБ № 0544719 рег № 020216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18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351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ПЕДИАТРИЧЕСКОЕ ОТДЕЛЕНИЕ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3"/>
                <w:szCs w:val="23"/>
                <w:lang w:eastAsia="ru-RU"/>
              </w:rPr>
              <w:t>Иванникова Анастасия Сергеевна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3"/>
                <w:szCs w:val="23"/>
                <w:lang w:eastAsia="ru-RU"/>
              </w:rPr>
              <w:t>Врач-педиатр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Nimbus Roman" w:hAnsi="Nimbus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3"/>
                <w:szCs w:val="23"/>
                <w:lang w:eastAsia="ru-RU"/>
              </w:rPr>
              <w:t>Ординатура по специальности «Педиатрия», КрасГМУ, до 24.06.2027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2020 г. № 102404 0002827  рег №8858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Иванникова Анастасия Сергеевна (декрет)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Заведующий отделением -врач-педиатр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Ординатура по специальности «Педиатрия», КрасГМУ, </w:t>
            </w:r>
            <w:r>
              <w:rPr>
                <w:color w:val="000000"/>
                <w:sz w:val="23"/>
                <w:szCs w:val="23"/>
                <w:lang w:eastAsia="ru-RU"/>
              </w:rPr>
              <w:t xml:space="preserve">до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24.06.202</w:t>
            </w:r>
            <w:r>
              <w:rPr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2020 г. № 102404 0002827  рег №8858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Тяглик Ольга Игоревна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Врач-педиатр участковый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«Педиатрия» удостоверение КрасГМУ до 28.12.2027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КрасГМА, 2018 г. 102431 рег № 0110786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ТЕРАПЕВТИЧЕСКОЕ ОТДЕЛЕНИЕ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Айвазов Игорь Геннадьевич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Врач-невролог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«Неврология» до 25.12.2025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2014 г. № 102418 0145253</w:t>
            </w:r>
          </w:p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 л.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Бахромзода Фирузджон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Врач-терапевт участковый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«Терапия» до 13.02.2028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Таджикский ГМУ, 2021,  ДТО № 0262820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3 г.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КЛИНИКО-ДИАГНОСТИЧЕСКАЯ ЛАБОРАТОРИЯ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Жаркова Лариса Ивановна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Биолог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«Бактериология» до 19.06.2028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«Бактериология» удостоверение Новокузнецкого ГИУВ до 28.08.2028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«Биология», диплом КГУ, 1991 г. УВ № 250329 рег№000123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29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678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Рымарева Наталия Сергеевна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Биолог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«Клиническая лабораторная диагностика» до 19.06.2028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«Клиническая лабораторная диагностика»  КрасГМУ до 25.04.2028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«Биология», диплом КГУ, 2001 г. ПП № 270335 рег№000049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Сницкая Елена Сергеевна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Биолог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Высшая квалификационная категория по специальности «Биолог»  до 13.03.2026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«Клиническая лабораторная диагностика» удостоверение КрасГМУ до  03.04.2028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«Биохимия», диплом КГУ, 2001 г. ДВС №1081557 рег№000017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23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КАБИНЕТ ЭНДОСКОПИИ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Потылицына Людмила Ивановна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Врач-эндоскопият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циклу «Актуальные вопросы эндоскопии» удостоверение КрасГМУ до 26.08.2030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КрасГМИ, 1987 г. НВ №388953 рег №4451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31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16,19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Лобзин Владислав Алексеевич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Врач-эндоскопист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Переподготовка по специальности «Эндоскопия» удостоверение КрасГМУ  до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26.11.2029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2017 г. № 102418 0858402, рег.№24002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16, 19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КАБИНЕТ ФУНКЦИОНАЛЬНОЙ ДИАГНОСТИКИ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Митрофанова Анастасия Владимировна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функциональной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«Функциональная диагностика» удостоверение до  23.12.2027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2014 г. 102418 № 0144843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дистанционно</w:t>
            </w: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Коренная Екатерина Олеговна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Врач функциональной диагностики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</w:rPr>
              <w:t>Повышение квалификации по специальности «Функциональная диагностика» до 24.10.2029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2010 г. ВСГ № 5529032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дистанционно</w:t>
            </w: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Леонтьева Лидия Александровна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Врач функциональной диагностики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</w:rPr>
              <w:t>Повышение квалификации по специальности «Функциональная диагностика» до 28.02.2027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Высшее по специальности «Лечебное дело», диплом Алтайский ГМУ, 2020 г. ВСА №0237823 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 л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дистанционно</w:t>
            </w: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РЕНТГЕНОКАБИНЕТ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Шевчук Зоя Юрьевна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Врач-рентгенолог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«Рентгенология» до 25.06.2029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2012 г. КА № 29459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12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60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Ставцева Анастасия Владимировна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Врач-рентгенолог</w:t>
            </w:r>
          </w:p>
        </w:tc>
        <w:tc>
          <w:tcPr>
            <w:tcW w:w="2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bookmarkStart w:id="1" w:name="_GoBack_Копия_1"/>
            <w:bookmarkEnd w:id="1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Вторая «Рентгенология»  до 24.12.2026</w:t>
            </w:r>
          </w:p>
        </w:tc>
        <w:tc>
          <w:tcPr>
            <w:tcW w:w="2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«Рентгенология» до 27.12.2027</w:t>
            </w:r>
          </w:p>
        </w:tc>
        <w:tc>
          <w:tcPr>
            <w:tcW w:w="17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КрасГМУ, 2012 г. ОК №05165</w:t>
            </w: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25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КАБИНЕТ УЛЬТРАЗВУКОВОЙ ДИАГНОСТИКИ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Макаров Вячеслав Олегович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ультразвуковой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«Ультразвуковая диагностика в акушерстве и гинекологии» удостоверение КрасГМУ до 26.08.2030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КрасГМИ, 1985 г. МВ №200818 рег №013990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18л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765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green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Темирбаев Замирбек Асанбаевич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ультразвуковой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«Ультразвуковая диагностика» удостоверение КрасГМУ до 17.04.2028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Ошский ГУ, 2003 г.,  ЕВ №67890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6 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Плохотникова Людмила Геннадьевна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ультразвуковой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Повышение квалификации по специальности "Ультразвуковая диагностика" удостоверение КрасГМУ до 25.02.2030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"Лечебное дело", диплом Семипалатинского ГМИ, 1991 г. ФВ № 649941 рег №000214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23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Коршик Ольга Сергеевна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кабинетом - врач ультразвуковой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Переподготовка по специальности "Ультразвуковая диагностика" удостоверение КрасГМУ до 28.10.2030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«Педиатрия», диплом КрасГМУ ФА, 2009 г. ВСГ № 2801947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Лобзин Владислав Алексеевич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ультразвуковой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Переподготовка по специальности «Ультразвуковая диагностика» диплом до 23.05.2027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2017 г. № 102418 0858402, рег.№24002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B52D62" w:rsidTr="00D26702">
        <w:trPr>
          <w:trHeight w:val="1020"/>
        </w:trPr>
        <w:tc>
          <w:tcPr>
            <w:tcW w:w="50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" w:type="dxa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Сысоева Татьяна</w:t>
            </w:r>
          </w:p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Алексеевна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Врач ультразвуковой диагностики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Переподготовка по специальности «Ультразвуковая диагностика» удостоверение КрасГМУ  до 23.05.2027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Высшее по специальности «Лечебное дело», диплом КрасГМУ, 2013г. КТ № 77240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 г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52D62" w:rsidRDefault="00B52D62">
            <w:pPr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52D62" w:rsidRDefault="00B52D62">
      <w:pPr>
        <w:rPr>
          <w:rFonts w:ascii="Times New Roman" w:hAnsi="Times New Roman"/>
          <w:sz w:val="28"/>
          <w:szCs w:val="28"/>
        </w:rPr>
      </w:pPr>
    </w:p>
    <w:sectPr w:rsidR="00B52D62" w:rsidSect="00781430">
      <w:pgSz w:w="16838" w:h="11906" w:orient="landscape"/>
      <w:pgMar w:top="1134" w:right="1134" w:bottom="56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imbus 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430"/>
    <w:rsid w:val="002A302D"/>
    <w:rsid w:val="00781430"/>
    <w:rsid w:val="00913B9C"/>
    <w:rsid w:val="00B52D62"/>
    <w:rsid w:val="00B87DAE"/>
    <w:rsid w:val="00D26702"/>
    <w:rsid w:val="00ED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30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1430"/>
    <w:rPr>
      <w:rFonts w:cs="Times New Roman"/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customStyle="1" w:styleId="a">
    <w:name w:val="Заголовок"/>
    <w:basedOn w:val="Normal"/>
    <w:next w:val="BodyText"/>
    <w:uiPriority w:val="99"/>
    <w:rsid w:val="00781430"/>
    <w:pPr>
      <w:keepNext/>
      <w:spacing w:before="240" w:after="120"/>
    </w:pPr>
    <w:rPr>
      <w:rFonts w:ascii="PT Astra Serif" w:hAnsi="PT Astra Serif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1C362A"/>
    <w:rPr>
      <w:lang w:eastAsia="en-US"/>
    </w:rPr>
  </w:style>
  <w:style w:type="paragraph" w:styleId="List">
    <w:name w:val="List"/>
    <w:basedOn w:val="BodyText"/>
    <w:uiPriority w:val="99"/>
    <w:rPr>
      <w:rFonts w:ascii="PT Astra Serif" w:hAnsi="PT Astra Serif" w:cs="FreeSans"/>
    </w:rPr>
  </w:style>
  <w:style w:type="paragraph" w:styleId="Caption">
    <w:name w:val="caption"/>
    <w:basedOn w:val="Normal"/>
    <w:uiPriority w:val="99"/>
    <w:qFormat/>
    <w:rsid w:val="00781430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781430"/>
    <w:pPr>
      <w:ind w:left="220" w:hanging="220"/>
    </w:pPr>
  </w:style>
  <w:style w:type="paragraph" w:styleId="IndexHeading">
    <w:name w:val="index heading"/>
    <w:basedOn w:val="Normal"/>
    <w:uiPriority w:val="99"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Normal"/>
    <w:next w:val="BodyText"/>
    <w:uiPriority w:val="99"/>
    <w:pPr>
      <w:keepNext/>
      <w:spacing w:before="240" w:after="120"/>
    </w:pPr>
    <w:rPr>
      <w:rFonts w:ascii="PT Astra Serif" w:hAnsi="PT Astra Serif" w:cs="FreeSans"/>
      <w:sz w:val="28"/>
      <w:szCs w:val="28"/>
    </w:rPr>
  </w:style>
  <w:style w:type="paragraph" w:customStyle="1" w:styleId="user0">
    <w:name w:val="Указатель (user)"/>
    <w:basedOn w:val="Normal"/>
    <w:uiPriority w:val="99"/>
    <w:rsid w:val="00781430"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user1">
    <w:name w:val="Содержимое таблицы (user)"/>
    <w:basedOn w:val="Normal"/>
    <w:uiPriority w:val="99"/>
    <w:pPr>
      <w:widowControl w:val="0"/>
      <w:suppressLineNumbers/>
    </w:pPr>
  </w:style>
  <w:style w:type="paragraph" w:customStyle="1" w:styleId="user2">
    <w:name w:val="Заголовок таблицы (user)"/>
    <w:basedOn w:val="user1"/>
    <w:uiPriority w:val="99"/>
    <w:pPr>
      <w:jc w:val="center"/>
    </w:pPr>
    <w:rPr>
      <w:b/>
      <w:bCs/>
    </w:rPr>
  </w:style>
  <w:style w:type="paragraph" w:customStyle="1" w:styleId="a0">
    <w:name w:val="Содержимое таблицы"/>
    <w:basedOn w:val="Normal"/>
    <w:uiPriority w:val="99"/>
    <w:rsid w:val="00781430"/>
    <w:pPr>
      <w:widowControl w:val="0"/>
      <w:suppressLineNumbers/>
    </w:pPr>
  </w:style>
  <w:style w:type="paragraph" w:customStyle="1" w:styleId="a1">
    <w:name w:val="Заголовок таблицы"/>
    <w:basedOn w:val="a0"/>
    <w:uiPriority w:val="99"/>
    <w:rsid w:val="0078143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-registratura.ru/clinics/?ClinicFilter%5Bquery%5D=&#1057;&#1086;&#1089;&#1085;&#1086;&#1074;&#1086;&#1073;&#1086;&#1088;&#1089;&#1082;&#1072;&#1103;&amp;ClinicFilter%5Blocality%5D=&amp;ClinicFilter%5Blocality_m%5D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12467</TotalTime>
  <Pages>28</Pages>
  <Words>4529</Words>
  <Characters>25816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Шакуро</dc:creator>
  <cp:keywords/>
  <dc:description/>
  <cp:lastModifiedBy>Роман</cp:lastModifiedBy>
  <cp:revision>100</cp:revision>
  <dcterms:created xsi:type="dcterms:W3CDTF">2019-05-28T07:13:00Z</dcterms:created>
  <dcterms:modified xsi:type="dcterms:W3CDTF">2025-11-19T16:35:00Z</dcterms:modified>
</cp:coreProperties>
</file>